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5489" w14:textId="77777777" w:rsidR="00D31606" w:rsidRDefault="00D31606" w:rsidP="00D31606">
      <w:pPr>
        <w:pStyle w:val="-"/>
        <w:rPr>
          <w:rFonts w:eastAsiaTheme="minorEastAsia"/>
          <w:rtl/>
        </w:rPr>
      </w:pPr>
      <w:bookmarkStart w:id="0" w:name="נספח_ד"/>
      <w:bookmarkStart w:id="1" w:name="_Toc101957892"/>
      <w:r>
        <w:rPr>
          <w:rFonts w:eastAsiaTheme="minorEastAsia" w:hint="cs"/>
          <w:rtl/>
        </w:rPr>
        <w:t>נספח ד</w:t>
      </w:r>
    </w:p>
    <w:bookmarkEnd w:id="0"/>
    <w:p w14:paraId="3871D307" w14:textId="77777777" w:rsidR="00D31606" w:rsidRPr="00AA290D" w:rsidRDefault="00D31606" w:rsidP="00D31606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דוגמה לחוות דעת מקצועית במסגרת כוונה להתקשר עם ספק יחיד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/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ספק חוץ</w:t>
      </w:r>
      <w:bookmarkEnd w:id="1"/>
    </w:p>
    <w:p w14:paraId="01B9836C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44F36B79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496EE55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3E61FA8D" w14:textId="77777777" w:rsidR="00D31606" w:rsidRPr="00AA290D" w:rsidRDefault="00D31606" w:rsidP="00D3160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14:paraId="4FD5BDED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55E40A9B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הוראות תכ"ם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2877D086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178"/>
      </w:tblGrid>
      <w:tr w:rsidR="00D31606" w:rsidRPr="00AA290D" w14:paraId="42783839" w14:textId="77777777" w:rsidTr="007212C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178773F5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31606" w:rsidRPr="00AA290D" w14:paraId="5E21FC63" w14:textId="77777777" w:rsidTr="007212C2">
        <w:tc>
          <w:tcPr>
            <w:tcW w:w="9178" w:type="dxa"/>
            <w:tcBorders>
              <w:bottom w:val="single" w:sz="4" w:space="0" w:color="auto"/>
            </w:tcBorders>
          </w:tcPr>
          <w:p w14:paraId="441C8916" w14:textId="77777777" w:rsidR="00D31606" w:rsidRDefault="00D31606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324349F8" w14:textId="66F5C7BB" w:rsidR="0076395F" w:rsidRDefault="0055692A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שרות למערכת מטאור המספקת </w:t>
            </w:r>
            <w:r w:rsidRPr="0055692A">
              <w:rPr>
                <w:rFonts w:ascii="Arial" w:hAnsi="Arial" w:cs="Arial"/>
                <w:b/>
                <w:sz w:val="22"/>
                <w:szCs w:val="22"/>
                <w:rtl/>
              </w:rPr>
              <w:t>ממשקים לתקשורת אוטומטית לבנקים השונים וכן יבוא הנתונים עיבודם</w:t>
            </w:r>
          </w:p>
          <w:p w14:paraId="0BF231EB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33B18FC8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30E24DE4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36DDB2E1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455BB46A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41881A81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15A1BDB8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05B72563" w14:textId="5798A293" w:rsidR="0076395F" w:rsidRPr="00AA290D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58DC4F5C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</w:p>
    <w:p w14:paraId="16DD5DC2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45628D14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70CB1B8B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31606" w:rsidRPr="00AA290D" w14:paraId="0670F43D" w14:textId="77777777" w:rsidTr="007212C2">
        <w:tc>
          <w:tcPr>
            <w:tcW w:w="3085" w:type="dxa"/>
          </w:tcPr>
          <w:p w14:paraId="3AEC9730" w14:textId="1296A879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449F3"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="002449F3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טובין</w:t>
            </w:r>
          </w:p>
        </w:tc>
        <w:tc>
          <w:tcPr>
            <w:tcW w:w="2977" w:type="dxa"/>
          </w:tcPr>
          <w:p w14:paraId="2170D14C" w14:textId="0AE43641" w:rsidR="00D31606" w:rsidRPr="00AA290D" w:rsidRDefault="002449F3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D31606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01A27AE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36567A37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98"/>
        <w:gridCol w:w="3420"/>
        <w:gridCol w:w="3060"/>
      </w:tblGrid>
      <w:tr w:rsidR="00D31606" w:rsidRPr="00AA290D" w14:paraId="63478307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E9B5EB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8D7829" w14:textId="142D81FC" w:rsidR="00D31606" w:rsidRPr="00AA290D" w:rsidRDefault="0055692A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5692A">
              <w:rPr>
                <w:rFonts w:ascii="Arial" w:hAnsi="Arial" w:cs="Arial"/>
                <w:b/>
                <w:sz w:val="22"/>
                <w:szCs w:val="22"/>
                <w:rtl/>
              </w:rPr>
              <w:t>מטאור פלוס למערכות מידע בע"מ</w:t>
            </w:r>
          </w:p>
        </w:tc>
      </w:tr>
      <w:tr w:rsidR="00D31606" w:rsidRPr="00AA290D" w14:paraId="01AEC037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97A7DFB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7B3FE93C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E3A7F1" w14:textId="2FE38C54" w:rsidR="00D31606" w:rsidRPr="00AA290D" w:rsidRDefault="0055692A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5692A">
              <w:rPr>
                <w:rFonts w:ascii="Arial" w:hAnsi="Arial" w:cs="Arial"/>
                <w:b/>
                <w:sz w:val="22"/>
                <w:szCs w:val="22"/>
                <w:rtl/>
              </w:rPr>
              <w:t>513290155</w:t>
            </w:r>
          </w:p>
        </w:tc>
      </w:tr>
      <w:tr w:rsidR="00D31606" w:rsidRPr="00AA290D" w14:paraId="733E6B7E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810B48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EA81E1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76854F41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D31606" w:rsidRPr="00AA290D" w14:paraId="3CA45928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CAEBCC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DE18F9" w14:textId="15EA5819" w:rsidR="0055692A" w:rsidRPr="002449F3" w:rsidRDefault="0055692A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449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סה"כ </w:t>
            </w:r>
            <w:r w:rsidR="002449F3">
              <w:rPr>
                <w:rFonts w:ascii="Arial" w:hAnsi="Arial" w:cs="Arial" w:hint="cs"/>
                <w:b/>
                <w:sz w:val="22"/>
                <w:szCs w:val="22"/>
                <w:rtl/>
              </w:rPr>
              <w:t>90</w:t>
            </w:r>
            <w:r w:rsidRPr="002449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,000 ₪ לשלוש שנים </w:t>
            </w:r>
          </w:p>
          <w:p w14:paraId="168D0FD0" w14:textId="7D260E3B" w:rsidR="00D31606" w:rsidRPr="002449F3" w:rsidRDefault="002449F3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כ</w:t>
            </w:r>
            <w:r w:rsidR="0055692A" w:rsidRPr="002449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30,000 ₪ לשנה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כולל מעמ</w:t>
            </w:r>
          </w:p>
        </w:tc>
      </w:tr>
      <w:tr w:rsidR="00D31606" w:rsidRPr="00AA290D" w14:paraId="350A690F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7FD2F06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01A457" w14:textId="0BEE59EB" w:rsidR="00D31606" w:rsidRPr="002449F3" w:rsidRDefault="0055692A" w:rsidP="007212C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2449F3">
              <w:rPr>
                <w:rFonts w:ascii="Arial" w:hAnsi="Arial" w:cs="Arial" w:hint="cs"/>
                <w:b/>
                <w:sz w:val="22"/>
                <w:szCs w:val="22"/>
                <w:rtl/>
              </w:rPr>
              <w:t>3 שנים 2025-2027</w:t>
            </w:r>
          </w:p>
        </w:tc>
      </w:tr>
    </w:tbl>
    <w:p w14:paraId="6B6D3AEA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</w:p>
    <w:p w14:paraId="587A1460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</w:t>
      </w:r>
      <w:r w:rsidR="000A7F0B">
        <w:rPr>
          <w:rFonts w:ascii="Arial" w:hAnsi="Arial" w:cs="Arial" w:hint="cs"/>
          <w:bCs/>
          <w:rtl/>
        </w:rPr>
        <w:t>ן</w:t>
      </w:r>
      <w:r w:rsidRPr="00AA290D">
        <w:rPr>
          <w:rFonts w:ascii="Arial" w:hAnsi="Arial" w:cs="Arial"/>
          <w:bCs/>
          <w:rtl/>
        </w:rPr>
        <w:t xml:space="preserve"> חוץ</w:t>
      </w:r>
    </w:p>
    <w:p w14:paraId="5E6C79F8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14:paraId="029009CC" w14:textId="77777777" w:rsidR="00D31606" w:rsidRPr="00AA290D" w:rsidRDefault="00D31606" w:rsidP="00D31606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14:paraId="6AD47D65" w14:textId="77777777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74DB84ED" w14:textId="77777777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lastRenderedPageBreak/>
        <w:t>2. ממצאי הבדיקה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/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ספק חוץ)</w:t>
      </w:r>
      <w:r w:rsidR="00BD6B8A">
        <w:rPr>
          <w:rFonts w:ascii="Arial" w:hAnsi="Arial" w:cs="Arial" w:hint="cs"/>
          <w:b/>
          <w:sz w:val="22"/>
          <w:szCs w:val="22"/>
          <w:rtl/>
        </w:rPr>
        <w:t>.</w:t>
      </w:r>
    </w:p>
    <w:p w14:paraId="248764F8" w14:textId="77777777" w:rsidR="00D31606" w:rsidRPr="00AA290D" w:rsidRDefault="00D31606" w:rsidP="00D31606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AA290D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286"/>
      </w:tblGrid>
      <w:tr w:rsidR="00D31606" w:rsidRPr="00AA290D" w14:paraId="1D75D690" w14:textId="77777777" w:rsidTr="007212C2">
        <w:tc>
          <w:tcPr>
            <w:tcW w:w="9286" w:type="dxa"/>
          </w:tcPr>
          <w:p w14:paraId="1C1F01DA" w14:textId="10341E2E" w:rsidR="00D31606" w:rsidRDefault="00D31606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1</w:t>
            </w:r>
            <w:r w:rsidR="0055692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55692A" w:rsidRPr="0055692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המערכת </w:t>
            </w:r>
            <w:r w:rsidR="0055692A">
              <w:rPr>
                <w:rFonts w:ascii="Arial" w:hAnsi="Arial" w:cs="Arial" w:hint="cs"/>
                <w:b/>
                <w:sz w:val="22"/>
                <w:szCs w:val="22"/>
                <w:rtl/>
              </w:rPr>
              <w:t>הינה של</w:t>
            </w:r>
            <w:r w:rsidR="0055692A" w:rsidRPr="0055692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חברת מטאור פלוס, כולל</w:t>
            </w:r>
            <w:r w:rsidR="0055692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התאמה ספציפית למערכות בית החולים אור זאת רק לספק הידע הנדרש והמומחיות לבצע שינויים ולתחזק את המערכת </w:t>
            </w:r>
            <w:r w:rsidR="0055692A" w:rsidRPr="0055692A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  <w:p w14:paraId="7E8A5615" w14:textId="77777777" w:rsidR="0076395F" w:rsidRDefault="0076395F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0A3E920E" w14:textId="3A829FEE" w:rsidR="0076395F" w:rsidRPr="00AA290D" w:rsidRDefault="0076395F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31606" w:rsidRPr="00AA290D" w14:paraId="0379FC50" w14:textId="77777777" w:rsidTr="007212C2">
        <w:tc>
          <w:tcPr>
            <w:tcW w:w="9286" w:type="dxa"/>
          </w:tcPr>
          <w:p w14:paraId="5F018E88" w14:textId="77777777" w:rsidR="0076395F" w:rsidRDefault="00D31606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2.</w:t>
            </w:r>
          </w:p>
          <w:p w14:paraId="0365227D" w14:textId="77777777" w:rsidR="0076395F" w:rsidRDefault="0076395F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12E55852" w14:textId="4ADCFE79" w:rsidR="00D31606" w:rsidRPr="00AA290D" w:rsidRDefault="00D31606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31606" w:rsidRPr="00AA290D" w14:paraId="6A4034FC" w14:textId="77777777" w:rsidTr="007212C2">
        <w:tc>
          <w:tcPr>
            <w:tcW w:w="9286" w:type="dxa"/>
          </w:tcPr>
          <w:p w14:paraId="21C25742" w14:textId="77777777" w:rsidR="00D31606" w:rsidRDefault="00D31606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3. </w:t>
            </w:r>
          </w:p>
          <w:p w14:paraId="1B721DEB" w14:textId="77777777" w:rsidR="0076395F" w:rsidRDefault="0076395F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79D13737" w14:textId="1ADA53E3" w:rsidR="0076395F" w:rsidRPr="00AA290D" w:rsidRDefault="0076395F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3C3D9910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2225DBC6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216CF00E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98"/>
        <w:gridCol w:w="3420"/>
        <w:gridCol w:w="2700"/>
      </w:tblGrid>
      <w:tr w:rsidR="00D31606" w:rsidRPr="00AA290D" w14:paraId="11042B99" w14:textId="77777777" w:rsidTr="007212C2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6B421A9B" w14:textId="2CEFA329" w:rsidR="00D31606" w:rsidRPr="00AA290D" w:rsidRDefault="0055692A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5692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תומר לוי 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14:paraId="62039E1F" w14:textId="0CBD5148" w:rsidR="00D31606" w:rsidRPr="00AA290D" w:rsidRDefault="0055692A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5692A">
              <w:rPr>
                <w:rFonts w:ascii="Arial" w:hAnsi="Arial" w:cs="Arial"/>
                <w:b/>
                <w:sz w:val="22"/>
                <w:szCs w:val="22"/>
                <w:rtl/>
              </w:rPr>
              <w:t>מנהל מערכות מידע  מרחבים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14:paraId="3FD6082B" w14:textId="1374FCA5" w:rsidR="00D31606" w:rsidRPr="00AA290D" w:rsidRDefault="0055692A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  <w:lang w:val="he-IL"/>
              </w:rPr>
              <w:drawing>
                <wp:inline distT="0" distB="0" distL="0" distR="0" wp14:anchorId="0A0CFB85" wp14:editId="287A9AE1">
                  <wp:extent cx="1269865" cy="619125"/>
                  <wp:effectExtent l="0" t="0" r="698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תמונה 1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4486" cy="6213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809351E" w14:textId="77777777" w:rsidR="00D31606" w:rsidRPr="00D31606" w:rsidRDefault="00D31606" w:rsidP="00D31606">
      <w:pPr>
        <w:rPr>
          <w:rtl/>
        </w:rPr>
      </w:pPr>
    </w:p>
    <w:sectPr w:rsidR="00D31606" w:rsidRPr="00D31606" w:rsidSect="00A354F2">
      <w:headerReference w:type="default" r:id="rId14"/>
      <w:footerReference w:type="default" r:id="rId15"/>
      <w:pgSz w:w="11906" w:h="16838" w:code="9"/>
      <w:pgMar w:top="1440" w:right="1133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483643" w14:textId="77777777" w:rsidR="00010D9D" w:rsidRDefault="00010D9D">
      <w:r>
        <w:separator/>
      </w:r>
    </w:p>
  </w:endnote>
  <w:endnote w:type="continuationSeparator" w:id="0">
    <w:p w14:paraId="6D7C1CFB" w14:textId="77777777" w:rsidR="00010D9D" w:rsidRDefault="00010D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ssistant">
    <w:altName w:val="Assistant"/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DA1CBD" w14:textId="77777777" w:rsidR="00C40268" w:rsidRDefault="00C40268" w:rsidP="00AC3528">
    <w:pPr>
      <w:pStyle w:val="a9"/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846"/>
      <w:gridCol w:w="1985"/>
    </w:tblGrid>
    <w:tr w:rsidR="00C40268" w:rsidRPr="00D02A79" w14:paraId="20316CC7" w14:textId="77777777" w:rsidTr="00D26E71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noWrap/>
          <w:vAlign w:val="center"/>
        </w:tcPr>
        <w:p w14:paraId="348D8395" w14:textId="679778AB" w:rsidR="00C40268" w:rsidRPr="00E61709" w:rsidRDefault="00C40268" w:rsidP="00CE4EEA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 xml:space="preserve">בתוקף מיום: </w:t>
          </w:r>
          <w:r w:rsidR="00CC4A67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2</w:t>
          </w:r>
          <w:r w:rsidR="0017647C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3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</w:t>
          </w:r>
          <w:r w:rsidR="009B7EF1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01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.202</w:t>
          </w:r>
          <w:r w:rsidR="009B7EF1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4</w:t>
          </w:r>
        </w:p>
      </w:tc>
      <w:tc>
        <w:tcPr>
          <w:tcW w:w="2270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33FDCDF6" w14:textId="77777777" w:rsidR="00C40268" w:rsidRPr="00CC1DC6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  <w:sz w:val="20"/>
              <w:szCs w:val="20"/>
            </w:rPr>
          </w:pPr>
        </w:p>
      </w:tc>
      <w:tc>
        <w:tcPr>
          <w:tcW w:w="2551" w:type="dxa"/>
          <w:gridSpan w:val="3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2AD32040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0088EE7A" w14:textId="77777777" w:rsidR="00C40268" w:rsidRPr="00E61709" w:rsidRDefault="00C40268" w:rsidP="000F7F7B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מנהל מינהל הרכש הממשלתי</w:t>
          </w:r>
        </w:p>
      </w:tc>
    </w:tr>
    <w:tr w:rsidR="00C40268" w:rsidRPr="00C85CA4" w14:paraId="2470D6E0" w14:textId="77777777" w:rsidTr="00D26E71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2326D973" w14:textId="77777777" w:rsidR="00C40268" w:rsidRPr="00C85CA4" w:rsidRDefault="00C40268" w:rsidP="00D26E71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C40268" w:rsidRPr="00E61709" w14:paraId="1CBC82C2" w14:textId="77777777" w:rsidTr="00AA7ACF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17F01327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7B804C8D" wp14:editId="0405C36C">
                <wp:extent cx="252000" cy="252000"/>
                <wp:effectExtent l="0" t="0" r="0" b="0"/>
                <wp:docPr id="1427291155" name="תמונה 1427291155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701B6ABC" w14:textId="77777777" w:rsidR="00C40268" w:rsidRPr="00E61709" w:rsidRDefault="00010D9D" w:rsidP="00D26E71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C4026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אתר הוראות תכ"ם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66DAB341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6C26C5FF" wp14:editId="2686B795">
                <wp:extent cx="252000" cy="252000"/>
                <wp:effectExtent l="0" t="0" r="0" b="0"/>
                <wp:docPr id="340693925" name="תמונה 340693925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6F1BBE12" w14:textId="77777777"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1657A33D" w14:textId="77777777" w:rsidR="00C40268" w:rsidRPr="00E61709" w:rsidRDefault="00010D9D" w:rsidP="00D26E71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3B1E27D0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193D90FE" wp14:editId="69F02D26">
                <wp:extent cx="252000" cy="252000"/>
                <wp:effectExtent l="0" t="0" r="0" b="0"/>
                <wp:docPr id="713091875" name="תמונה 713091875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3" w:type="dxa"/>
          <w:gridSpan w:val="2"/>
          <w:shd w:val="clear" w:color="auto" w:fill="auto"/>
          <w:vAlign w:val="center"/>
        </w:tcPr>
        <w:p w14:paraId="0EEA2970" w14:textId="77777777"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48445D1E" w14:textId="77777777" w:rsidR="00C40268" w:rsidRPr="00E61709" w:rsidRDefault="00010D9D" w:rsidP="00D26E71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1985" w:type="dxa"/>
          <w:shd w:val="clear" w:color="auto" w:fill="auto"/>
          <w:vAlign w:val="center"/>
        </w:tcPr>
        <w:p w14:paraId="01B520EB" w14:textId="37355D70" w:rsidR="00C40268" w:rsidRPr="00E61709" w:rsidRDefault="00C40268" w:rsidP="00D26E71">
          <w:pPr>
            <w:jc w:val="right"/>
            <w:rPr>
              <w:rFonts w:asciiTheme="minorBidi" w:hAnsiTheme="minorBidi" w:cstheme="minorBidi"/>
              <w:b/>
              <w:bCs/>
              <w:color w:val="1F3864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עמוד 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PAGE  </w:instrTex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76395F">
            <w:rPr>
              <w:rStyle w:val="ab"/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 מתוך 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NUMPAGES  </w:instrTex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76395F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</w:p>
      </w:tc>
    </w:tr>
  </w:tbl>
  <w:p w14:paraId="06F1067A" w14:textId="77777777" w:rsidR="00C40268" w:rsidRPr="004A1039" w:rsidRDefault="00C40268" w:rsidP="00AC3528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16B01A" w14:textId="77777777" w:rsidR="00010D9D" w:rsidRDefault="00010D9D">
      <w:r>
        <w:separator/>
      </w:r>
    </w:p>
  </w:footnote>
  <w:footnote w:type="continuationSeparator" w:id="0">
    <w:p w14:paraId="0908F197" w14:textId="77777777" w:rsidR="00010D9D" w:rsidRDefault="00010D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60" w:type="dxa"/>
      <w:jc w:val="center"/>
      <w:tblBorders>
        <w:bottom w:val="single" w:sz="6" w:space="0" w:color="8496B0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C40268" w:rsidRPr="00D84715" w14:paraId="7C2850BF" w14:textId="77777777" w:rsidTr="00AA7ACF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22BFE7AB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sz w:val="28"/>
              <w:szCs w:val="28"/>
              <w:rtl/>
            </w:rPr>
            <w:drawing>
              <wp:inline distT="0" distB="0" distL="0" distR="0" wp14:anchorId="04551972" wp14:editId="4FBDD067">
                <wp:extent cx="1396679" cy="266700"/>
                <wp:effectExtent l="0" t="0" r="0" b="0"/>
                <wp:docPr id="134927131" name="תמונה 13492713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1F3864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37275D05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C40268" w:rsidRPr="00D84715" w14:paraId="2309AE29" w14:textId="77777777" w:rsidTr="00AA7ACF">
      <w:trPr>
        <w:trHeight w:val="547"/>
        <w:jc w:val="center"/>
      </w:trPr>
      <w:tc>
        <w:tcPr>
          <w:tcW w:w="1021" w:type="dxa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31AE979D" w14:textId="77777777" w:rsidR="00C40268" w:rsidRPr="00757A20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1F3864" w:themeColor="accent5" w:themeShade="80"/>
            </w:rPr>
            <w:drawing>
              <wp:inline distT="0" distB="0" distL="0" distR="0" wp14:anchorId="3FF0DCC7" wp14:editId="1652A493">
                <wp:extent cx="541448" cy="457200"/>
                <wp:effectExtent l="0" t="0" r="0" b="0"/>
                <wp:docPr id="981414639" name="תמונה 981414639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11FB2EFD" w14:textId="77777777" w:rsidR="00C40268" w:rsidRPr="00E61709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</w:pPr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>הוראת תכ"ם</w:t>
          </w:r>
        </w:p>
      </w:tc>
      <w:tc>
        <w:tcPr>
          <w:tcW w:w="4233" w:type="dxa"/>
          <w:vMerge w:val="restart"/>
          <w:tcBorders>
            <w:top w:val="single" w:sz="6" w:space="0" w:color="8496B0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c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8496B0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C40268" w14:paraId="1936842D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C46684A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641BCA8E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התקשרויות ורכישות</w:t>
                </w:r>
              </w:p>
            </w:tc>
          </w:tr>
          <w:tr w:rsidR="00C40268" w14:paraId="7ABD16C1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B797CFA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הוראה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EBC595C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7.6.1</w:t>
                </w:r>
              </w:p>
            </w:tc>
          </w:tr>
          <w:tr w:rsidR="00C40268" w14:paraId="5F61CF4E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431EDF60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126C4A0F" w14:textId="23725AD0" w:rsidR="00C40268" w:rsidRPr="00E61709" w:rsidRDefault="00CC4A67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8</w:t>
                </w:r>
              </w:p>
            </w:tc>
          </w:tr>
        </w:tbl>
        <w:p w14:paraId="465AC378" w14:textId="77777777" w:rsidR="00C40268" w:rsidRPr="00757A20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</w:pPr>
        </w:p>
      </w:tc>
    </w:tr>
    <w:tr w:rsidR="00C40268" w:rsidRPr="00D84715" w14:paraId="656E17CE" w14:textId="77777777" w:rsidTr="00AA7ACF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456B0D06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1F3864" w:themeColor="accent5" w:themeShade="80"/>
              <w:sz w:val="28"/>
              <w:szCs w:val="28"/>
              <w:rtl/>
            </w:rPr>
            <w:t>פטור מחובת המכרז</w:t>
          </w:r>
        </w:p>
        <w:p w14:paraId="36DF6683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336C866F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4B941E9D" w14:textId="77777777" w:rsidR="00C40268" w:rsidRPr="004A1039" w:rsidRDefault="00C40268" w:rsidP="00D26E71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47799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256A20"/>
    <w:multiLevelType w:val="multilevel"/>
    <w:tmpl w:val="CC02FD8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541566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A291C"/>
    <w:multiLevelType w:val="hybridMultilevel"/>
    <w:tmpl w:val="1700C5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A846D3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4B57634"/>
    <w:multiLevelType w:val="hybridMultilevel"/>
    <w:tmpl w:val="470C1A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2" w15:restartNumberingAfterBreak="0">
    <w:nsid w:val="2BE65A85"/>
    <w:multiLevelType w:val="hybridMultilevel"/>
    <w:tmpl w:val="946448DA"/>
    <w:lvl w:ilvl="0" w:tplc="7AF0B3A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2F3939"/>
    <w:multiLevelType w:val="hybridMultilevel"/>
    <w:tmpl w:val="A4EA26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C6E359F"/>
    <w:multiLevelType w:val="hybridMultilevel"/>
    <w:tmpl w:val="25B605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D85B22"/>
    <w:multiLevelType w:val="multilevel"/>
    <w:tmpl w:val="00226DD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193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2FFB6567"/>
    <w:multiLevelType w:val="hybridMultilevel"/>
    <w:tmpl w:val="F334BB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33B0195E"/>
    <w:multiLevelType w:val="multilevel"/>
    <w:tmpl w:val="C9BCC7F4"/>
    <w:numStyleLink w:val="a0"/>
  </w:abstractNum>
  <w:abstractNum w:abstractNumId="20" w15:restartNumberingAfterBreak="0">
    <w:nsid w:val="36F639CB"/>
    <w:multiLevelType w:val="hybridMultilevel"/>
    <w:tmpl w:val="BADE45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7196EB3"/>
    <w:multiLevelType w:val="multilevel"/>
    <w:tmpl w:val="549A2944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B794F32"/>
    <w:multiLevelType w:val="multilevel"/>
    <w:tmpl w:val="1D0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133" w:hanging="432"/>
      </w:pPr>
      <w:rPr>
        <w:bCs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b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  <w:lang w:val="en-US"/>
      </w:rPr>
    </w:lvl>
    <w:lvl w:ilvl="4">
      <w:start w:val="1"/>
      <w:numFmt w:val="decimal"/>
      <w:lvlText w:val="%1.%2.%3.%4.%5."/>
      <w:lvlJc w:val="left"/>
      <w:pPr>
        <w:ind w:left="3060" w:hanging="792"/>
      </w:pPr>
    </w:lvl>
    <w:lvl w:ilvl="5">
      <w:start w:val="1"/>
      <w:numFmt w:val="decimal"/>
      <w:lvlText w:val="%1.%2.%3.%4.%5.%6."/>
      <w:lvlJc w:val="left"/>
      <w:pPr>
        <w:ind w:left="4763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4" w15:restartNumberingAfterBreak="0">
    <w:nsid w:val="41063D78"/>
    <w:multiLevelType w:val="hybridMultilevel"/>
    <w:tmpl w:val="CE3A47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5A34620"/>
    <w:multiLevelType w:val="hybridMultilevel"/>
    <w:tmpl w:val="24AA01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8" w15:restartNumberingAfterBreak="0">
    <w:nsid w:val="49726C72"/>
    <w:multiLevelType w:val="hybridMultilevel"/>
    <w:tmpl w:val="19289BEA"/>
    <w:lvl w:ilvl="0" w:tplc="7AF81E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ACF2A90"/>
    <w:multiLevelType w:val="hybridMultilevel"/>
    <w:tmpl w:val="0FDCE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4FD72FC8"/>
    <w:multiLevelType w:val="multilevel"/>
    <w:tmpl w:val="CF8E26E0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66702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687222CE"/>
    <w:multiLevelType w:val="hybridMultilevel"/>
    <w:tmpl w:val="050606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 w15:restartNumberingAfterBreak="0">
    <w:nsid w:val="6D577A44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789820A7"/>
    <w:multiLevelType w:val="hybridMultilevel"/>
    <w:tmpl w:val="566C02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8EA6E70"/>
    <w:multiLevelType w:val="hybridMultilevel"/>
    <w:tmpl w:val="1674AE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23"/>
  </w:num>
  <w:num w:numId="3">
    <w:abstractNumId w:val="30"/>
  </w:num>
  <w:num w:numId="4">
    <w:abstractNumId w:val="36"/>
  </w:num>
  <w:num w:numId="5">
    <w:abstractNumId w:val="22"/>
  </w:num>
  <w:num w:numId="6">
    <w:abstractNumId w:val="32"/>
  </w:num>
  <w:num w:numId="7">
    <w:abstractNumId w:val="13"/>
  </w:num>
  <w:num w:numId="8">
    <w:abstractNumId w:val="40"/>
  </w:num>
  <w:num w:numId="9">
    <w:abstractNumId w:val="14"/>
  </w:num>
  <w:num w:numId="10">
    <w:abstractNumId w:val="29"/>
  </w:num>
  <w:num w:numId="11">
    <w:abstractNumId w:val="31"/>
  </w:num>
  <w:num w:numId="12">
    <w:abstractNumId w:val="25"/>
  </w:num>
  <w:num w:numId="13">
    <w:abstractNumId w:val="10"/>
  </w:num>
  <w:num w:numId="14">
    <w:abstractNumId w:val="17"/>
  </w:num>
  <w:num w:numId="15">
    <w:abstractNumId w:val="26"/>
  </w:num>
  <w:num w:numId="16">
    <w:abstractNumId w:val="6"/>
  </w:num>
  <w:num w:numId="17">
    <w:abstractNumId w:val="37"/>
  </w:num>
  <w:num w:numId="18">
    <w:abstractNumId w:val="22"/>
    <w:lvlOverride w:ilvl="0">
      <w:startOverride w:val="2"/>
    </w:lvlOverride>
    <w:lvlOverride w:ilvl="1">
      <w:startOverride w:val="3"/>
    </w:lvlOverride>
    <w:lvlOverride w:ilvl="2">
      <w:startOverride w:val="2"/>
    </w:lvlOverride>
  </w:num>
  <w:num w:numId="19">
    <w:abstractNumId w:val="24"/>
  </w:num>
  <w:num w:numId="2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1"/>
  </w:num>
  <w:num w:numId="23">
    <w:abstractNumId w:val="0"/>
  </w:num>
  <w:num w:numId="24">
    <w:abstractNumId w:val="7"/>
  </w:num>
  <w:num w:numId="25">
    <w:abstractNumId w:val="5"/>
  </w:num>
  <w:num w:numId="26">
    <w:abstractNumId w:val="19"/>
  </w:num>
  <w:num w:numId="27">
    <w:abstractNumId w:val="38"/>
  </w:num>
  <w:num w:numId="28">
    <w:abstractNumId w:val="33"/>
  </w:num>
  <w:num w:numId="29">
    <w:abstractNumId w:val="8"/>
  </w:num>
  <w:num w:numId="30">
    <w:abstractNumId w:val="4"/>
  </w:num>
  <w:num w:numId="31">
    <w:abstractNumId w:val="9"/>
  </w:num>
  <w:num w:numId="3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1"/>
  </w:num>
  <w:num w:numId="34">
    <w:abstractNumId w:val="42"/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3"/>
  </w:num>
  <w:num w:numId="41">
    <w:abstractNumId w:val="2"/>
  </w:num>
  <w:num w:numId="42">
    <w:abstractNumId w:val="36"/>
    <w:lvlOverride w:ilvl="0">
      <w:startOverride w:val="1"/>
    </w:lvlOverride>
  </w:num>
  <w:num w:numId="43">
    <w:abstractNumId w:val="39"/>
  </w:num>
  <w:num w:numId="44">
    <w:abstractNumId w:val="18"/>
  </w:num>
  <w:num w:numId="45">
    <w:abstractNumId w:val="20"/>
  </w:num>
  <w:num w:numId="46">
    <w:abstractNumId w:val="35"/>
  </w:num>
  <w:num w:numId="47">
    <w:abstractNumId w:val="21"/>
  </w:num>
  <w:num w:numId="48">
    <w:abstractNumId w:val="34"/>
  </w:num>
  <w:num w:numId="49">
    <w:abstractNumId w:val="12"/>
  </w:num>
  <w:num w:numId="50">
    <w:abstractNumId w:val="2"/>
  </w:num>
  <w:num w:numId="51">
    <w:abstractNumId w:val="2"/>
  </w:num>
  <w:num w:numId="52">
    <w:abstractNumId w:val="28"/>
  </w:num>
  <w:num w:numId="5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0D4"/>
    <w:rsid w:val="00010D9D"/>
    <w:rsid w:val="00011CAC"/>
    <w:rsid w:val="000135EA"/>
    <w:rsid w:val="0001361A"/>
    <w:rsid w:val="0002551F"/>
    <w:rsid w:val="00027D13"/>
    <w:rsid w:val="0003515C"/>
    <w:rsid w:val="00036DC3"/>
    <w:rsid w:val="00043A7E"/>
    <w:rsid w:val="000504DC"/>
    <w:rsid w:val="00065A4A"/>
    <w:rsid w:val="0006656E"/>
    <w:rsid w:val="000678C6"/>
    <w:rsid w:val="000704E3"/>
    <w:rsid w:val="00071C4B"/>
    <w:rsid w:val="00076478"/>
    <w:rsid w:val="00077CB1"/>
    <w:rsid w:val="000816D6"/>
    <w:rsid w:val="000840D4"/>
    <w:rsid w:val="00084E03"/>
    <w:rsid w:val="00091A03"/>
    <w:rsid w:val="00095B10"/>
    <w:rsid w:val="000A1858"/>
    <w:rsid w:val="000A2185"/>
    <w:rsid w:val="000A53E1"/>
    <w:rsid w:val="000A7F0B"/>
    <w:rsid w:val="000A7F8A"/>
    <w:rsid w:val="000B3073"/>
    <w:rsid w:val="000B40BA"/>
    <w:rsid w:val="000C024D"/>
    <w:rsid w:val="000C0DAC"/>
    <w:rsid w:val="000C2D08"/>
    <w:rsid w:val="000C6A6F"/>
    <w:rsid w:val="000D1709"/>
    <w:rsid w:val="000F2B16"/>
    <w:rsid w:val="000F7F7B"/>
    <w:rsid w:val="001122D8"/>
    <w:rsid w:val="00114D49"/>
    <w:rsid w:val="001227F9"/>
    <w:rsid w:val="0012355E"/>
    <w:rsid w:val="001250AE"/>
    <w:rsid w:val="00130BF2"/>
    <w:rsid w:val="00136B66"/>
    <w:rsid w:val="001401CA"/>
    <w:rsid w:val="001473D0"/>
    <w:rsid w:val="00160BBF"/>
    <w:rsid w:val="001639C5"/>
    <w:rsid w:val="0016497A"/>
    <w:rsid w:val="0016742B"/>
    <w:rsid w:val="001743F8"/>
    <w:rsid w:val="001750D3"/>
    <w:rsid w:val="0017647C"/>
    <w:rsid w:val="0017695E"/>
    <w:rsid w:val="001800F0"/>
    <w:rsid w:val="00180101"/>
    <w:rsid w:val="001A057B"/>
    <w:rsid w:val="001A1700"/>
    <w:rsid w:val="001A2368"/>
    <w:rsid w:val="001A393E"/>
    <w:rsid w:val="001A43DA"/>
    <w:rsid w:val="001A4CDE"/>
    <w:rsid w:val="001B0C71"/>
    <w:rsid w:val="001B1981"/>
    <w:rsid w:val="001B6BA2"/>
    <w:rsid w:val="001C3F8F"/>
    <w:rsid w:val="001D1086"/>
    <w:rsid w:val="001D1958"/>
    <w:rsid w:val="001D2219"/>
    <w:rsid w:val="001D5A39"/>
    <w:rsid w:val="001D7A5F"/>
    <w:rsid w:val="001E2097"/>
    <w:rsid w:val="001F7F04"/>
    <w:rsid w:val="00200794"/>
    <w:rsid w:val="00204349"/>
    <w:rsid w:val="00217F00"/>
    <w:rsid w:val="00221CAF"/>
    <w:rsid w:val="002265CA"/>
    <w:rsid w:val="00227C54"/>
    <w:rsid w:val="0023048F"/>
    <w:rsid w:val="002306BA"/>
    <w:rsid w:val="002314EB"/>
    <w:rsid w:val="00236EE2"/>
    <w:rsid w:val="002416DD"/>
    <w:rsid w:val="00243F99"/>
    <w:rsid w:val="002449F3"/>
    <w:rsid w:val="00247081"/>
    <w:rsid w:val="0025793F"/>
    <w:rsid w:val="0026512C"/>
    <w:rsid w:val="002659ED"/>
    <w:rsid w:val="00273E42"/>
    <w:rsid w:val="002773EF"/>
    <w:rsid w:val="0028187F"/>
    <w:rsid w:val="0028456F"/>
    <w:rsid w:val="00286454"/>
    <w:rsid w:val="00291A27"/>
    <w:rsid w:val="00292808"/>
    <w:rsid w:val="00293275"/>
    <w:rsid w:val="00293F71"/>
    <w:rsid w:val="0029404C"/>
    <w:rsid w:val="00294195"/>
    <w:rsid w:val="00295497"/>
    <w:rsid w:val="002975BC"/>
    <w:rsid w:val="002A2026"/>
    <w:rsid w:val="002A7A4A"/>
    <w:rsid w:val="002B0881"/>
    <w:rsid w:val="002B2FE1"/>
    <w:rsid w:val="002B35D8"/>
    <w:rsid w:val="002B3AF8"/>
    <w:rsid w:val="002C2F03"/>
    <w:rsid w:val="002C3CDF"/>
    <w:rsid w:val="002D08E4"/>
    <w:rsid w:val="002D52C6"/>
    <w:rsid w:val="002D73A4"/>
    <w:rsid w:val="002D782E"/>
    <w:rsid w:val="002D7A89"/>
    <w:rsid w:val="002E352A"/>
    <w:rsid w:val="002F04BC"/>
    <w:rsid w:val="002F3963"/>
    <w:rsid w:val="002F51EE"/>
    <w:rsid w:val="0030223E"/>
    <w:rsid w:val="003136C6"/>
    <w:rsid w:val="00315D43"/>
    <w:rsid w:val="003175FB"/>
    <w:rsid w:val="00317F10"/>
    <w:rsid w:val="003213D9"/>
    <w:rsid w:val="003270E5"/>
    <w:rsid w:val="003362BF"/>
    <w:rsid w:val="0034063C"/>
    <w:rsid w:val="00341D21"/>
    <w:rsid w:val="0034680E"/>
    <w:rsid w:val="00351289"/>
    <w:rsid w:val="00360F6F"/>
    <w:rsid w:val="00363BD1"/>
    <w:rsid w:val="00370F36"/>
    <w:rsid w:val="00371D43"/>
    <w:rsid w:val="00380DED"/>
    <w:rsid w:val="00392353"/>
    <w:rsid w:val="003929E9"/>
    <w:rsid w:val="00392FD4"/>
    <w:rsid w:val="00393C58"/>
    <w:rsid w:val="0039465F"/>
    <w:rsid w:val="003A02CE"/>
    <w:rsid w:val="003C29FB"/>
    <w:rsid w:val="003C48C3"/>
    <w:rsid w:val="003C4DC3"/>
    <w:rsid w:val="003C5D79"/>
    <w:rsid w:val="003D1899"/>
    <w:rsid w:val="003D1F5B"/>
    <w:rsid w:val="003D1FB5"/>
    <w:rsid w:val="003D3205"/>
    <w:rsid w:val="003D6C93"/>
    <w:rsid w:val="003E26EC"/>
    <w:rsid w:val="003E4172"/>
    <w:rsid w:val="003E5B13"/>
    <w:rsid w:val="003E6148"/>
    <w:rsid w:val="003E6476"/>
    <w:rsid w:val="003F551D"/>
    <w:rsid w:val="00400EC7"/>
    <w:rsid w:val="004119ED"/>
    <w:rsid w:val="004267EC"/>
    <w:rsid w:val="00431C9F"/>
    <w:rsid w:val="00446CA5"/>
    <w:rsid w:val="004565B5"/>
    <w:rsid w:val="00457867"/>
    <w:rsid w:val="00460914"/>
    <w:rsid w:val="00470B83"/>
    <w:rsid w:val="00471BF0"/>
    <w:rsid w:val="00471C88"/>
    <w:rsid w:val="00473FA8"/>
    <w:rsid w:val="0048046A"/>
    <w:rsid w:val="00480672"/>
    <w:rsid w:val="004812DB"/>
    <w:rsid w:val="0048229F"/>
    <w:rsid w:val="0048525F"/>
    <w:rsid w:val="0048799E"/>
    <w:rsid w:val="00491663"/>
    <w:rsid w:val="004945D6"/>
    <w:rsid w:val="004958D6"/>
    <w:rsid w:val="004A1039"/>
    <w:rsid w:val="004A2D69"/>
    <w:rsid w:val="004A6305"/>
    <w:rsid w:val="004A6481"/>
    <w:rsid w:val="004B0792"/>
    <w:rsid w:val="004B452C"/>
    <w:rsid w:val="004C08FD"/>
    <w:rsid w:val="004C0BD8"/>
    <w:rsid w:val="004C4C9D"/>
    <w:rsid w:val="004D0DCE"/>
    <w:rsid w:val="004D1F9F"/>
    <w:rsid w:val="004D4574"/>
    <w:rsid w:val="004D61EB"/>
    <w:rsid w:val="004E188D"/>
    <w:rsid w:val="004E618B"/>
    <w:rsid w:val="004E72C9"/>
    <w:rsid w:val="004F5815"/>
    <w:rsid w:val="00500FBF"/>
    <w:rsid w:val="00502216"/>
    <w:rsid w:val="00505514"/>
    <w:rsid w:val="00511603"/>
    <w:rsid w:val="00513219"/>
    <w:rsid w:val="005135B0"/>
    <w:rsid w:val="005153CB"/>
    <w:rsid w:val="0052197C"/>
    <w:rsid w:val="005247CB"/>
    <w:rsid w:val="005272AB"/>
    <w:rsid w:val="00533E79"/>
    <w:rsid w:val="00535B5D"/>
    <w:rsid w:val="005368DA"/>
    <w:rsid w:val="00551D6B"/>
    <w:rsid w:val="0055692A"/>
    <w:rsid w:val="00560B87"/>
    <w:rsid w:val="00570241"/>
    <w:rsid w:val="00576AB0"/>
    <w:rsid w:val="0057700A"/>
    <w:rsid w:val="00582144"/>
    <w:rsid w:val="0059153D"/>
    <w:rsid w:val="00594EB0"/>
    <w:rsid w:val="00597A9E"/>
    <w:rsid w:val="005B25B3"/>
    <w:rsid w:val="005D088E"/>
    <w:rsid w:val="005D2725"/>
    <w:rsid w:val="005D3C69"/>
    <w:rsid w:val="005D6B04"/>
    <w:rsid w:val="005D76AD"/>
    <w:rsid w:val="005D7F14"/>
    <w:rsid w:val="005E2D89"/>
    <w:rsid w:val="005E2E0A"/>
    <w:rsid w:val="005E6DB3"/>
    <w:rsid w:val="005E7FB1"/>
    <w:rsid w:val="005F0A4C"/>
    <w:rsid w:val="005F1C70"/>
    <w:rsid w:val="005F33B3"/>
    <w:rsid w:val="005F4297"/>
    <w:rsid w:val="005F57C2"/>
    <w:rsid w:val="005F7366"/>
    <w:rsid w:val="005F7FA8"/>
    <w:rsid w:val="00616893"/>
    <w:rsid w:val="00624CEC"/>
    <w:rsid w:val="00627637"/>
    <w:rsid w:val="00633839"/>
    <w:rsid w:val="00636BD5"/>
    <w:rsid w:val="006465F1"/>
    <w:rsid w:val="00655DA6"/>
    <w:rsid w:val="006560BD"/>
    <w:rsid w:val="0066557C"/>
    <w:rsid w:val="0068792F"/>
    <w:rsid w:val="00690905"/>
    <w:rsid w:val="00690EBB"/>
    <w:rsid w:val="00695200"/>
    <w:rsid w:val="006B621B"/>
    <w:rsid w:val="006B64E4"/>
    <w:rsid w:val="006C6BD0"/>
    <w:rsid w:val="006C7D79"/>
    <w:rsid w:val="006E2B68"/>
    <w:rsid w:val="006E50FD"/>
    <w:rsid w:val="006E761D"/>
    <w:rsid w:val="006F0823"/>
    <w:rsid w:val="006F2CD7"/>
    <w:rsid w:val="006F40FB"/>
    <w:rsid w:val="006F568F"/>
    <w:rsid w:val="006F60EB"/>
    <w:rsid w:val="007002D6"/>
    <w:rsid w:val="00700C69"/>
    <w:rsid w:val="007036CB"/>
    <w:rsid w:val="00705334"/>
    <w:rsid w:val="00707068"/>
    <w:rsid w:val="007133FB"/>
    <w:rsid w:val="007201DE"/>
    <w:rsid w:val="007212C2"/>
    <w:rsid w:val="007220BB"/>
    <w:rsid w:val="00723C37"/>
    <w:rsid w:val="00727321"/>
    <w:rsid w:val="007335B3"/>
    <w:rsid w:val="007353CA"/>
    <w:rsid w:val="007400DA"/>
    <w:rsid w:val="00741F68"/>
    <w:rsid w:val="00751D6C"/>
    <w:rsid w:val="00752795"/>
    <w:rsid w:val="007544A2"/>
    <w:rsid w:val="00754F73"/>
    <w:rsid w:val="0076395F"/>
    <w:rsid w:val="00764365"/>
    <w:rsid w:val="0076638A"/>
    <w:rsid w:val="0076723A"/>
    <w:rsid w:val="0077329E"/>
    <w:rsid w:val="00780BF6"/>
    <w:rsid w:val="007855BF"/>
    <w:rsid w:val="00790CF4"/>
    <w:rsid w:val="00791F8F"/>
    <w:rsid w:val="0079494D"/>
    <w:rsid w:val="00795613"/>
    <w:rsid w:val="007B3F55"/>
    <w:rsid w:val="007B6386"/>
    <w:rsid w:val="007C1719"/>
    <w:rsid w:val="007C3508"/>
    <w:rsid w:val="007C3BBC"/>
    <w:rsid w:val="007C432D"/>
    <w:rsid w:val="007D4E6F"/>
    <w:rsid w:val="007D5A92"/>
    <w:rsid w:val="007D6C6C"/>
    <w:rsid w:val="007E39DE"/>
    <w:rsid w:val="007E600D"/>
    <w:rsid w:val="007E70B9"/>
    <w:rsid w:val="007F2A2F"/>
    <w:rsid w:val="007F2DE5"/>
    <w:rsid w:val="007F2EE5"/>
    <w:rsid w:val="00800B41"/>
    <w:rsid w:val="0080261B"/>
    <w:rsid w:val="00803946"/>
    <w:rsid w:val="00804914"/>
    <w:rsid w:val="008054D7"/>
    <w:rsid w:val="00811E07"/>
    <w:rsid w:val="00812F3D"/>
    <w:rsid w:val="008131EC"/>
    <w:rsid w:val="008174F6"/>
    <w:rsid w:val="00817660"/>
    <w:rsid w:val="008179E7"/>
    <w:rsid w:val="00823DB7"/>
    <w:rsid w:val="0082507D"/>
    <w:rsid w:val="008258B7"/>
    <w:rsid w:val="00832B30"/>
    <w:rsid w:val="008343EB"/>
    <w:rsid w:val="00836410"/>
    <w:rsid w:val="008408C0"/>
    <w:rsid w:val="00840F43"/>
    <w:rsid w:val="0084500F"/>
    <w:rsid w:val="00853ADD"/>
    <w:rsid w:val="00856B88"/>
    <w:rsid w:val="008604B1"/>
    <w:rsid w:val="0086405F"/>
    <w:rsid w:val="00872A3B"/>
    <w:rsid w:val="00874D55"/>
    <w:rsid w:val="008830E8"/>
    <w:rsid w:val="008956EC"/>
    <w:rsid w:val="008A4C34"/>
    <w:rsid w:val="008A6B82"/>
    <w:rsid w:val="008A7CCE"/>
    <w:rsid w:val="008B3359"/>
    <w:rsid w:val="008B6E69"/>
    <w:rsid w:val="008C3C00"/>
    <w:rsid w:val="008C44B1"/>
    <w:rsid w:val="008C4507"/>
    <w:rsid w:val="008C5883"/>
    <w:rsid w:val="008D1128"/>
    <w:rsid w:val="008D1F14"/>
    <w:rsid w:val="008D45BE"/>
    <w:rsid w:val="008D65AC"/>
    <w:rsid w:val="008E5745"/>
    <w:rsid w:val="008F5B4F"/>
    <w:rsid w:val="008F6C6E"/>
    <w:rsid w:val="008F7B30"/>
    <w:rsid w:val="00920FC4"/>
    <w:rsid w:val="009215A0"/>
    <w:rsid w:val="00922734"/>
    <w:rsid w:val="00924BBC"/>
    <w:rsid w:val="009251BA"/>
    <w:rsid w:val="00925F13"/>
    <w:rsid w:val="009265CA"/>
    <w:rsid w:val="009332C8"/>
    <w:rsid w:val="00934EAC"/>
    <w:rsid w:val="009408FA"/>
    <w:rsid w:val="00964235"/>
    <w:rsid w:val="0097490B"/>
    <w:rsid w:val="00974B32"/>
    <w:rsid w:val="009872BF"/>
    <w:rsid w:val="00993154"/>
    <w:rsid w:val="009A2A5E"/>
    <w:rsid w:val="009A5E14"/>
    <w:rsid w:val="009A6374"/>
    <w:rsid w:val="009B26CF"/>
    <w:rsid w:val="009B7EF1"/>
    <w:rsid w:val="009C55BB"/>
    <w:rsid w:val="009D4626"/>
    <w:rsid w:val="009D5AE7"/>
    <w:rsid w:val="009D5D70"/>
    <w:rsid w:val="009D616D"/>
    <w:rsid w:val="009D62BA"/>
    <w:rsid w:val="009F0091"/>
    <w:rsid w:val="009F2198"/>
    <w:rsid w:val="009F540F"/>
    <w:rsid w:val="00A02C40"/>
    <w:rsid w:val="00A03799"/>
    <w:rsid w:val="00A047A0"/>
    <w:rsid w:val="00A20C29"/>
    <w:rsid w:val="00A23B1D"/>
    <w:rsid w:val="00A24B5C"/>
    <w:rsid w:val="00A334BB"/>
    <w:rsid w:val="00A354F2"/>
    <w:rsid w:val="00A630B1"/>
    <w:rsid w:val="00A8009C"/>
    <w:rsid w:val="00A87795"/>
    <w:rsid w:val="00A9421A"/>
    <w:rsid w:val="00AA01D0"/>
    <w:rsid w:val="00AA290D"/>
    <w:rsid w:val="00AA6664"/>
    <w:rsid w:val="00AA7ACF"/>
    <w:rsid w:val="00AB0234"/>
    <w:rsid w:val="00AC148D"/>
    <w:rsid w:val="00AC149F"/>
    <w:rsid w:val="00AC2D07"/>
    <w:rsid w:val="00AC3528"/>
    <w:rsid w:val="00AC5470"/>
    <w:rsid w:val="00AC62A9"/>
    <w:rsid w:val="00AD392F"/>
    <w:rsid w:val="00AE02CF"/>
    <w:rsid w:val="00AE167C"/>
    <w:rsid w:val="00AF3E0B"/>
    <w:rsid w:val="00AF3E33"/>
    <w:rsid w:val="00B00000"/>
    <w:rsid w:val="00B0241F"/>
    <w:rsid w:val="00B052CA"/>
    <w:rsid w:val="00B112E7"/>
    <w:rsid w:val="00B22C4C"/>
    <w:rsid w:val="00B23594"/>
    <w:rsid w:val="00B249E2"/>
    <w:rsid w:val="00B2550A"/>
    <w:rsid w:val="00B25A59"/>
    <w:rsid w:val="00B3183C"/>
    <w:rsid w:val="00B35191"/>
    <w:rsid w:val="00B37D6C"/>
    <w:rsid w:val="00B40857"/>
    <w:rsid w:val="00B4277E"/>
    <w:rsid w:val="00B50816"/>
    <w:rsid w:val="00B625B9"/>
    <w:rsid w:val="00B67B8A"/>
    <w:rsid w:val="00B75CE9"/>
    <w:rsid w:val="00B75D87"/>
    <w:rsid w:val="00B82223"/>
    <w:rsid w:val="00B870CD"/>
    <w:rsid w:val="00B87791"/>
    <w:rsid w:val="00B90ECA"/>
    <w:rsid w:val="00B9724B"/>
    <w:rsid w:val="00BA587A"/>
    <w:rsid w:val="00BB0E3B"/>
    <w:rsid w:val="00BB12A5"/>
    <w:rsid w:val="00BB3AA7"/>
    <w:rsid w:val="00BB7E0B"/>
    <w:rsid w:val="00BC47B7"/>
    <w:rsid w:val="00BC72C0"/>
    <w:rsid w:val="00BD45D9"/>
    <w:rsid w:val="00BD586B"/>
    <w:rsid w:val="00BD6B8A"/>
    <w:rsid w:val="00BE4536"/>
    <w:rsid w:val="00BF51CD"/>
    <w:rsid w:val="00C025E4"/>
    <w:rsid w:val="00C0604B"/>
    <w:rsid w:val="00C17597"/>
    <w:rsid w:val="00C23929"/>
    <w:rsid w:val="00C24F4C"/>
    <w:rsid w:val="00C25569"/>
    <w:rsid w:val="00C27AF8"/>
    <w:rsid w:val="00C40268"/>
    <w:rsid w:val="00C41517"/>
    <w:rsid w:val="00C4224F"/>
    <w:rsid w:val="00C45116"/>
    <w:rsid w:val="00C455ED"/>
    <w:rsid w:val="00C513B2"/>
    <w:rsid w:val="00C525F4"/>
    <w:rsid w:val="00C5386C"/>
    <w:rsid w:val="00C546F8"/>
    <w:rsid w:val="00C54FF7"/>
    <w:rsid w:val="00C567F5"/>
    <w:rsid w:val="00C57AC5"/>
    <w:rsid w:val="00C733BA"/>
    <w:rsid w:val="00C733FF"/>
    <w:rsid w:val="00C76688"/>
    <w:rsid w:val="00C80F7E"/>
    <w:rsid w:val="00C81354"/>
    <w:rsid w:val="00C833E4"/>
    <w:rsid w:val="00C8442C"/>
    <w:rsid w:val="00C86891"/>
    <w:rsid w:val="00C87933"/>
    <w:rsid w:val="00C9016B"/>
    <w:rsid w:val="00C93412"/>
    <w:rsid w:val="00C93567"/>
    <w:rsid w:val="00C963A2"/>
    <w:rsid w:val="00CA67E0"/>
    <w:rsid w:val="00CA6D03"/>
    <w:rsid w:val="00CB3DC2"/>
    <w:rsid w:val="00CB6B50"/>
    <w:rsid w:val="00CC4A67"/>
    <w:rsid w:val="00CC5B6D"/>
    <w:rsid w:val="00CD2CF8"/>
    <w:rsid w:val="00CD5E7A"/>
    <w:rsid w:val="00CD6938"/>
    <w:rsid w:val="00CE4EEA"/>
    <w:rsid w:val="00CE652E"/>
    <w:rsid w:val="00CE6E35"/>
    <w:rsid w:val="00CF3DAB"/>
    <w:rsid w:val="00D02464"/>
    <w:rsid w:val="00D06965"/>
    <w:rsid w:val="00D146D9"/>
    <w:rsid w:val="00D150FD"/>
    <w:rsid w:val="00D26E71"/>
    <w:rsid w:val="00D31606"/>
    <w:rsid w:val="00D40B49"/>
    <w:rsid w:val="00D42C1A"/>
    <w:rsid w:val="00D456CE"/>
    <w:rsid w:val="00D4588D"/>
    <w:rsid w:val="00D56A8A"/>
    <w:rsid w:val="00D67CE7"/>
    <w:rsid w:val="00D72B97"/>
    <w:rsid w:val="00D73BF8"/>
    <w:rsid w:val="00D763C3"/>
    <w:rsid w:val="00D77D2A"/>
    <w:rsid w:val="00D77EF9"/>
    <w:rsid w:val="00D83681"/>
    <w:rsid w:val="00D955C1"/>
    <w:rsid w:val="00DA5FC4"/>
    <w:rsid w:val="00DB67B5"/>
    <w:rsid w:val="00DC0FE4"/>
    <w:rsid w:val="00DC2028"/>
    <w:rsid w:val="00DC2629"/>
    <w:rsid w:val="00DC358D"/>
    <w:rsid w:val="00DD0A10"/>
    <w:rsid w:val="00DD2FD3"/>
    <w:rsid w:val="00DE07E9"/>
    <w:rsid w:val="00DE5F01"/>
    <w:rsid w:val="00DE7CA7"/>
    <w:rsid w:val="00DE7E08"/>
    <w:rsid w:val="00DF0265"/>
    <w:rsid w:val="00DF0F6F"/>
    <w:rsid w:val="00DF56C1"/>
    <w:rsid w:val="00E00858"/>
    <w:rsid w:val="00E04626"/>
    <w:rsid w:val="00E05884"/>
    <w:rsid w:val="00E0761F"/>
    <w:rsid w:val="00E24EAF"/>
    <w:rsid w:val="00E322D1"/>
    <w:rsid w:val="00E36905"/>
    <w:rsid w:val="00E37869"/>
    <w:rsid w:val="00E37CF0"/>
    <w:rsid w:val="00E46084"/>
    <w:rsid w:val="00E5465A"/>
    <w:rsid w:val="00E60407"/>
    <w:rsid w:val="00E62D0B"/>
    <w:rsid w:val="00E66010"/>
    <w:rsid w:val="00E66A26"/>
    <w:rsid w:val="00E76DF5"/>
    <w:rsid w:val="00E81013"/>
    <w:rsid w:val="00E81D84"/>
    <w:rsid w:val="00E86890"/>
    <w:rsid w:val="00E916D4"/>
    <w:rsid w:val="00E92F83"/>
    <w:rsid w:val="00E96C3E"/>
    <w:rsid w:val="00EA0C49"/>
    <w:rsid w:val="00EA3244"/>
    <w:rsid w:val="00EA4EA4"/>
    <w:rsid w:val="00EA7DF0"/>
    <w:rsid w:val="00EA7E3E"/>
    <w:rsid w:val="00EB5106"/>
    <w:rsid w:val="00EB6CF8"/>
    <w:rsid w:val="00EC25B7"/>
    <w:rsid w:val="00EC7318"/>
    <w:rsid w:val="00EC7FFE"/>
    <w:rsid w:val="00ED3BEE"/>
    <w:rsid w:val="00ED42A1"/>
    <w:rsid w:val="00EF0F3F"/>
    <w:rsid w:val="00EF79A0"/>
    <w:rsid w:val="00F0314F"/>
    <w:rsid w:val="00F06482"/>
    <w:rsid w:val="00F07AAD"/>
    <w:rsid w:val="00F14A7B"/>
    <w:rsid w:val="00F15ED1"/>
    <w:rsid w:val="00F24C1D"/>
    <w:rsid w:val="00F269B8"/>
    <w:rsid w:val="00F32039"/>
    <w:rsid w:val="00F352E8"/>
    <w:rsid w:val="00F36F61"/>
    <w:rsid w:val="00F37953"/>
    <w:rsid w:val="00F40534"/>
    <w:rsid w:val="00F42144"/>
    <w:rsid w:val="00F50347"/>
    <w:rsid w:val="00F51D9B"/>
    <w:rsid w:val="00F52B23"/>
    <w:rsid w:val="00F52D39"/>
    <w:rsid w:val="00F570E3"/>
    <w:rsid w:val="00F60F45"/>
    <w:rsid w:val="00F624DE"/>
    <w:rsid w:val="00F6293A"/>
    <w:rsid w:val="00F66B26"/>
    <w:rsid w:val="00F7196A"/>
    <w:rsid w:val="00F765F7"/>
    <w:rsid w:val="00F771D9"/>
    <w:rsid w:val="00F80553"/>
    <w:rsid w:val="00F83F13"/>
    <w:rsid w:val="00F8422A"/>
    <w:rsid w:val="00F84A61"/>
    <w:rsid w:val="00F93919"/>
    <w:rsid w:val="00F9407E"/>
    <w:rsid w:val="00F9676C"/>
    <w:rsid w:val="00FA28A4"/>
    <w:rsid w:val="00FA3232"/>
    <w:rsid w:val="00FA38B2"/>
    <w:rsid w:val="00FA3C2C"/>
    <w:rsid w:val="00FA3F58"/>
    <w:rsid w:val="00FB68ED"/>
    <w:rsid w:val="00FC0408"/>
    <w:rsid w:val="00FC0A10"/>
    <w:rsid w:val="00FC1688"/>
    <w:rsid w:val="00FC4B27"/>
    <w:rsid w:val="00FE23E4"/>
    <w:rsid w:val="00FF1714"/>
    <w:rsid w:val="00FF36E1"/>
    <w:rsid w:val="00FF44C1"/>
    <w:rsid w:val="00FF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B09D70A"/>
  <w15:docId w15:val="{9A7DE451-5088-4D88-B89D-06D28F50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3">
    <w:name w:val="Normal"/>
    <w:qFormat/>
    <w:rsid w:val="008D1F14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3"/>
    <w:qFormat/>
    <w:rsid w:val="008D1F14"/>
    <w:pPr>
      <w:numPr>
        <w:numId w:val="41"/>
      </w:numPr>
      <w:ind w:left="521" w:hanging="521"/>
    </w:pPr>
  </w:style>
  <w:style w:type="paragraph" w:styleId="20">
    <w:name w:val="heading 2"/>
    <w:basedOn w:val="2"/>
    <w:next w:val="a3"/>
    <w:link w:val="21"/>
    <w:unhideWhenUsed/>
    <w:qFormat/>
    <w:rsid w:val="008D1F14"/>
    <w:pPr>
      <w:outlineLvl w:val="1"/>
    </w:p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8D1F14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rsid w:val="008D1F14"/>
    <w:rPr>
      <w:sz w:val="24"/>
      <w:szCs w:val="24"/>
    </w:rPr>
  </w:style>
  <w:style w:type="paragraph" w:styleId="a9">
    <w:name w:val="footer"/>
    <w:basedOn w:val="a3"/>
    <w:link w:val="aa"/>
    <w:uiPriority w:val="99"/>
    <w:rsid w:val="008D1F14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8D1F14"/>
    <w:rPr>
      <w:sz w:val="24"/>
      <w:szCs w:val="24"/>
    </w:rPr>
  </w:style>
  <w:style w:type="character" w:styleId="Hyperlink">
    <w:name w:val="Hyperlink"/>
    <w:rsid w:val="008D1F14"/>
    <w:rPr>
      <w:color w:val="3464BA"/>
      <w:u w:val="dotted" w:color="3464BA"/>
    </w:rPr>
  </w:style>
  <w:style w:type="character" w:styleId="ab">
    <w:name w:val="page number"/>
    <w:basedOn w:val="a4"/>
    <w:uiPriority w:val="99"/>
    <w:rsid w:val="008D1F14"/>
  </w:style>
  <w:style w:type="paragraph" w:styleId="ac">
    <w:name w:val="footnote text"/>
    <w:basedOn w:val="a3"/>
    <w:link w:val="ad"/>
    <w:rsid w:val="008D1F14"/>
    <w:rPr>
      <w:sz w:val="20"/>
      <w:szCs w:val="20"/>
    </w:rPr>
  </w:style>
  <w:style w:type="character" w:customStyle="1" w:styleId="ad">
    <w:name w:val="טקסט הערת שוליים תו"/>
    <w:basedOn w:val="a4"/>
    <w:link w:val="ac"/>
    <w:rsid w:val="008D1F14"/>
  </w:style>
  <w:style w:type="character" w:styleId="ae">
    <w:name w:val="footnote reference"/>
    <w:basedOn w:val="a4"/>
    <w:rsid w:val="008D1F14"/>
    <w:rPr>
      <w:vertAlign w:val="superscript"/>
    </w:rPr>
  </w:style>
  <w:style w:type="paragraph" w:customStyle="1" w:styleId="10">
    <w:name w:val="כותרת רמה 1"/>
    <w:basedOn w:val="a3"/>
    <w:link w:val="14"/>
    <w:qFormat/>
    <w:rsid w:val="008D1F14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D1F14"/>
    <w:pPr>
      <w:numPr>
        <w:numId w:val="2"/>
      </w:numPr>
    </w:pPr>
  </w:style>
  <w:style w:type="character" w:customStyle="1" w:styleId="14">
    <w:name w:val="כותרת רמה 1 תו"/>
    <w:basedOn w:val="a4"/>
    <w:link w:val="10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2"/>
    <w:qFormat/>
    <w:rsid w:val="008D1F14"/>
    <w:pPr>
      <w:numPr>
        <w:ilvl w:val="1"/>
        <w:numId w:val="4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">
    <w:name w:val="List Paragraph"/>
    <w:basedOn w:val="a3"/>
    <w:uiPriority w:val="34"/>
    <w:qFormat/>
    <w:rsid w:val="008D1F14"/>
    <w:pPr>
      <w:ind w:left="720"/>
      <w:contextualSpacing/>
    </w:pPr>
  </w:style>
  <w:style w:type="character" w:customStyle="1" w:styleId="22">
    <w:name w:val="סעיף רמה 2 תו"/>
    <w:basedOn w:val="a4"/>
    <w:link w:val="2"/>
    <w:rsid w:val="008D1F14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0"/>
    <w:qFormat/>
    <w:rsid w:val="008D1F14"/>
    <w:pPr>
      <w:numPr>
        <w:ilvl w:val="2"/>
        <w:numId w:val="4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8D1F14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a3"/>
    <w:link w:val="Char"/>
    <w:rsid w:val="008D1F14"/>
    <w:pPr>
      <w:numPr>
        <w:ilvl w:val="1"/>
        <w:numId w:val="4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8D1F14"/>
    <w:pPr>
      <w:numPr>
        <w:ilvl w:val="2"/>
        <w:numId w:val="4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2">
    <w:name w:val="תת סעיף1"/>
    <w:basedOn w:val="a2"/>
    <w:rsid w:val="008D1F14"/>
    <w:pPr>
      <w:numPr>
        <w:ilvl w:val="3"/>
      </w:numPr>
    </w:pPr>
  </w:style>
  <w:style w:type="character" w:customStyle="1" w:styleId="Char">
    <w:name w:val="טקסט סעיף Char"/>
    <w:link w:val="a1"/>
    <w:rsid w:val="008D1F14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2"/>
    <w:rsid w:val="008D1F14"/>
    <w:pPr>
      <w:numPr>
        <w:ilvl w:val="4"/>
      </w:numPr>
    </w:pPr>
  </w:style>
  <w:style w:type="paragraph" w:customStyle="1" w:styleId="4">
    <w:name w:val="סעיף רמה 4"/>
    <w:basedOn w:val="3"/>
    <w:link w:val="40"/>
    <w:qFormat/>
    <w:rsid w:val="008D1F14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8D1F14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8D1F14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0"/>
    <w:link w:val="-Char"/>
    <w:qFormat/>
    <w:rsid w:val="008D1F1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8D1F14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1"/>
    <w:link w:val="-"/>
    <w:rsid w:val="008D1F14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0">
    <w:name w:val="Title"/>
    <w:basedOn w:val="a3"/>
    <w:next w:val="a3"/>
    <w:link w:val="af1"/>
    <w:qFormat/>
    <w:rsid w:val="008D1F1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4"/>
    <w:link w:val="af0"/>
    <w:rsid w:val="008D1F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3">
    <w:name w:val="כותרת 1 תו"/>
    <w:basedOn w:val="a4"/>
    <w:link w:val="1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2">
    <w:name w:val="Subtitle"/>
    <w:basedOn w:val="a3"/>
    <w:next w:val="a3"/>
    <w:link w:val="af3"/>
    <w:qFormat/>
    <w:rsid w:val="008D1F1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4"/>
    <w:link w:val="af2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2"/>
    <w:link w:val="-1"/>
    <w:qFormat/>
    <w:rsid w:val="008D1F14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8D1F14"/>
    <w:rPr>
      <w:color w:val="954F72" w:themeColor="followedHyperlink"/>
      <w:u w:val="single"/>
    </w:rPr>
  </w:style>
  <w:style w:type="character" w:customStyle="1" w:styleId="-1">
    <w:name w:val="נספח - תיאור תו"/>
    <w:basedOn w:val="af3"/>
    <w:link w:val="-0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3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">
    <w:name w:val="הגדרות"/>
    <w:basedOn w:val="a3"/>
    <w:link w:val="af4"/>
    <w:qFormat/>
    <w:rsid w:val="008D1F14"/>
    <w:pPr>
      <w:numPr>
        <w:numId w:val="35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4"/>
    <w:link w:val="a"/>
    <w:rsid w:val="008D1F14"/>
    <w:rPr>
      <w:rFonts w:ascii="Arial" w:hAnsi="Arial" w:cs="Arial"/>
      <w:sz w:val="22"/>
      <w:szCs w:val="22"/>
    </w:rPr>
  </w:style>
  <w:style w:type="paragraph" w:styleId="af5">
    <w:name w:val="Balloon Text"/>
    <w:basedOn w:val="a3"/>
    <w:link w:val="af6"/>
    <w:rsid w:val="008D1F14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4"/>
    <w:link w:val="af5"/>
    <w:rsid w:val="008D1F14"/>
    <w:rPr>
      <w:rFonts w:ascii="Tahoma" w:hAnsi="Tahoma" w:cs="Tahoma"/>
      <w:sz w:val="16"/>
      <w:szCs w:val="16"/>
    </w:rPr>
  </w:style>
  <w:style w:type="character" w:styleId="af7">
    <w:name w:val="annotation reference"/>
    <w:basedOn w:val="a4"/>
    <w:semiHidden/>
    <w:unhideWhenUsed/>
    <w:rsid w:val="008D1F14"/>
    <w:rPr>
      <w:sz w:val="16"/>
      <w:szCs w:val="16"/>
    </w:rPr>
  </w:style>
  <w:style w:type="paragraph" w:styleId="af8">
    <w:name w:val="annotation text"/>
    <w:basedOn w:val="a3"/>
    <w:link w:val="af9"/>
    <w:semiHidden/>
    <w:unhideWhenUsed/>
    <w:rsid w:val="008D1F14"/>
    <w:rPr>
      <w:sz w:val="20"/>
      <w:szCs w:val="20"/>
    </w:rPr>
  </w:style>
  <w:style w:type="character" w:customStyle="1" w:styleId="af9">
    <w:name w:val="טקסט הערה תו"/>
    <w:basedOn w:val="a4"/>
    <w:link w:val="af8"/>
    <w:semiHidden/>
    <w:rsid w:val="008D1F14"/>
  </w:style>
  <w:style w:type="paragraph" w:styleId="afa">
    <w:name w:val="annotation subject"/>
    <w:basedOn w:val="af8"/>
    <w:next w:val="af8"/>
    <w:link w:val="afb"/>
    <w:semiHidden/>
    <w:unhideWhenUsed/>
    <w:rsid w:val="008D1F14"/>
    <w:rPr>
      <w:b/>
      <w:bCs/>
    </w:rPr>
  </w:style>
  <w:style w:type="character" w:customStyle="1" w:styleId="afb">
    <w:name w:val="נושא הערה תו"/>
    <w:basedOn w:val="af9"/>
    <w:link w:val="afa"/>
    <w:semiHidden/>
    <w:rsid w:val="008D1F14"/>
    <w:rPr>
      <w:b/>
      <w:bCs/>
    </w:rPr>
  </w:style>
  <w:style w:type="paragraph" w:customStyle="1" w:styleId="6">
    <w:name w:val="סעיף רמה 6"/>
    <w:basedOn w:val="5"/>
    <w:link w:val="6Char"/>
    <w:qFormat/>
    <w:rsid w:val="008D1F14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613118"/>
    <w:rPr>
      <w:rFonts w:ascii="Arial" w:hAnsi="Arial" w:cstheme="minorBidi"/>
      <w:b w:val="0"/>
      <w:i w:val="0"/>
      <w:sz w:val="22"/>
      <w:szCs w:val="22"/>
    </w:rPr>
  </w:style>
  <w:style w:type="table" w:styleId="afc">
    <w:name w:val="Table Grid"/>
    <w:aliases w:val="טקסט טבלה תחתונה"/>
    <w:basedOn w:val="a5"/>
    <w:rsid w:val="00CE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0">
    <w:name w:val="סעיף רמה 22"/>
    <w:basedOn w:val="2"/>
    <w:link w:val="22Char"/>
    <w:qFormat/>
    <w:rsid w:val="008D1F14"/>
    <w:rPr>
      <w:u w:val="single"/>
    </w:rPr>
  </w:style>
  <w:style w:type="character" w:customStyle="1" w:styleId="22Char">
    <w:name w:val="סעיף רמה 22 Char"/>
    <w:basedOn w:val="22"/>
    <w:link w:val="220"/>
    <w:rsid w:val="008D1F14"/>
    <w:rPr>
      <w:rFonts w:ascii="Arial" w:hAnsi="Arial" w:cstheme="minorBidi"/>
      <w:sz w:val="22"/>
      <w:szCs w:val="22"/>
      <w:u w:val="single"/>
    </w:rPr>
  </w:style>
  <w:style w:type="paragraph" w:styleId="afd">
    <w:name w:val="TOC Heading"/>
    <w:basedOn w:val="1"/>
    <w:next w:val="a3"/>
    <w:uiPriority w:val="39"/>
    <w:unhideWhenUsed/>
    <w:qFormat/>
    <w:rsid w:val="003D320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3D3205"/>
    <w:pPr>
      <w:spacing w:after="100"/>
    </w:pPr>
  </w:style>
  <w:style w:type="paragraph" w:styleId="TOC2">
    <w:name w:val="toc 2"/>
    <w:basedOn w:val="a3"/>
    <w:next w:val="a3"/>
    <w:autoRedefine/>
    <w:uiPriority w:val="39"/>
    <w:unhideWhenUsed/>
    <w:rsid w:val="003D3205"/>
    <w:pPr>
      <w:spacing w:after="100"/>
      <w:ind w:left="240"/>
    </w:pPr>
  </w:style>
  <w:style w:type="character" w:customStyle="1" w:styleId="21">
    <w:name w:val="כותרת 2 תו"/>
    <w:basedOn w:val="a4"/>
    <w:link w:val="20"/>
    <w:rsid w:val="008D1F14"/>
    <w:rPr>
      <w:rFonts w:ascii="Arial" w:hAnsi="Arial" w:cstheme="minorBidi"/>
      <w:sz w:val="22"/>
      <w:szCs w:val="22"/>
    </w:rPr>
  </w:style>
  <w:style w:type="paragraph" w:customStyle="1" w:styleId="afe">
    <w:name w:val="כותרת סעיף"/>
    <w:basedOn w:val="a3"/>
    <w:rsid w:val="008D1F14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8D1F14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8D1F14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8D1F14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8D1F14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D1F14"/>
  </w:style>
  <w:style w:type="paragraph" w:customStyle="1" w:styleId="33">
    <w:name w:val="סעיף רמה 33"/>
    <w:basedOn w:val="3"/>
    <w:link w:val="33Char"/>
    <w:qFormat/>
    <w:rsid w:val="008D1F14"/>
  </w:style>
  <w:style w:type="character" w:customStyle="1" w:styleId="33Char">
    <w:name w:val="סעיף רמה 33 Char"/>
    <w:basedOn w:val="30"/>
    <w:link w:val="33"/>
    <w:rsid w:val="008D1F14"/>
    <w:rPr>
      <w:rFonts w:ascii="Arial" w:hAnsi="Arial" w:cstheme="minorBidi"/>
      <w:sz w:val="22"/>
      <w:szCs w:val="22"/>
    </w:rPr>
  </w:style>
  <w:style w:type="paragraph" w:styleId="aff">
    <w:name w:val="Revision"/>
    <w:hidden/>
    <w:uiPriority w:val="99"/>
    <w:semiHidden/>
    <w:rsid w:val="00D150FD"/>
    <w:rPr>
      <w:sz w:val="24"/>
      <w:szCs w:val="24"/>
    </w:rPr>
  </w:style>
  <w:style w:type="character" w:customStyle="1" w:styleId="15">
    <w:name w:val="אזכור לא מזוהה1"/>
    <w:basedOn w:val="a4"/>
    <w:uiPriority w:val="99"/>
    <w:semiHidden/>
    <w:unhideWhenUsed/>
    <w:rsid w:val="00FC0A10"/>
    <w:rPr>
      <w:color w:val="605E5C"/>
      <w:shd w:val="clear" w:color="auto" w:fill="E1DFDD"/>
    </w:rPr>
  </w:style>
  <w:style w:type="character" w:customStyle="1" w:styleId="23">
    <w:name w:val="אזכור לא מזוהה2"/>
    <w:basedOn w:val="a4"/>
    <w:uiPriority w:val="99"/>
    <w:semiHidden/>
    <w:unhideWhenUsed/>
    <w:rsid w:val="007B3F55"/>
    <w:rPr>
      <w:color w:val="605E5C"/>
      <w:shd w:val="clear" w:color="auto" w:fill="E1DFDD"/>
    </w:rPr>
  </w:style>
  <w:style w:type="character" w:customStyle="1" w:styleId="UnresolvedMention1">
    <w:name w:val="Unresolved Mention1"/>
    <w:basedOn w:val="a4"/>
    <w:uiPriority w:val="99"/>
    <w:semiHidden/>
    <w:unhideWhenUsed/>
    <w:rsid w:val="00CC4A67"/>
    <w:rPr>
      <w:color w:val="605E5C"/>
      <w:shd w:val="clear" w:color="auto" w:fill="E1DFDD"/>
    </w:rPr>
  </w:style>
  <w:style w:type="paragraph" w:customStyle="1" w:styleId="1-">
    <w:name w:val="1 - כותרת"/>
    <w:basedOn w:val="20"/>
    <w:qFormat/>
    <w:rsid w:val="00B00000"/>
    <w:pPr>
      <w:keepNext/>
      <w:keepLines/>
      <w:numPr>
        <w:ilvl w:val="0"/>
        <w:numId w:val="53"/>
      </w:numPr>
      <w:tabs>
        <w:tab w:val="num" w:pos="360"/>
        <w:tab w:val="left" w:pos="1050"/>
      </w:tabs>
      <w:spacing w:after="120" w:line="240" w:lineRule="auto"/>
      <w:ind w:left="0" w:firstLine="0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3"/>
    <w:qFormat/>
    <w:rsid w:val="00B00000"/>
    <w:pPr>
      <w:numPr>
        <w:ilvl w:val="1"/>
        <w:numId w:val="5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3"/>
    <w:qFormat/>
    <w:rsid w:val="00B00000"/>
    <w:pPr>
      <w:numPr>
        <w:ilvl w:val="2"/>
        <w:numId w:val="53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3"/>
    <w:qFormat/>
    <w:rsid w:val="00B00000"/>
    <w:pPr>
      <w:numPr>
        <w:ilvl w:val="3"/>
        <w:numId w:val="5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3"/>
    <w:qFormat/>
    <w:rsid w:val="00B00000"/>
    <w:pPr>
      <w:numPr>
        <w:ilvl w:val="4"/>
        <w:numId w:val="53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paragraph" w:customStyle="1" w:styleId="1110">
    <w:name w:val="1.1.1 רגיל"/>
    <w:basedOn w:val="111"/>
    <w:link w:val="1112"/>
    <w:qFormat/>
    <w:rsid w:val="00B00000"/>
    <w:rPr>
      <w:b w:val="0"/>
      <w:bCs w:val="0"/>
    </w:rPr>
  </w:style>
  <w:style w:type="character" w:customStyle="1" w:styleId="1112">
    <w:name w:val="1.1.1 רגיל תו"/>
    <w:basedOn w:val="a4"/>
    <w:link w:val="1110"/>
    <w:locked/>
    <w:rsid w:val="00B00000"/>
    <w:rPr>
      <w:rFonts w:ascii="David" w:eastAsiaTheme="minorHAnsi" w:hAnsi="David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9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6.1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4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6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alil\OneDrive\&#1513;&#1493;&#1500;&#1495;&#1503;%20&#1492;&#1506;&#1489;&#1493;&#1491;&#1492;\&#1502;&#1513;&#1512;&#1491;%20&#1492;&#1488;&#1493;&#1510;&#1512;\Horaa_Full_Document_Template.doc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 xsi:nil="true"/>
    <TaxCatchAll xmlns="a46656d4-8850-49b3-aebd-68bd05f7f43d"/>
    <IsMainInstractionFile xmlns="a46656d4-8850-49b3-aebd-68bd05f7f43d" xsi:nil="true"/>
    <KeyWords xmlns="a46656d4-8850-49b3-aebd-68bd05f7f43d" xsi:nil="true"/>
    <b4010fb2b504417f80252ccc15783efe xmlns="a46656d4-8850-49b3-aebd-68bd05f7f43d">
      <Terms xmlns="http://schemas.microsoft.com/office/infopath/2007/PartnerControls"/>
    </b4010fb2b504417f80252ccc15783efe>
    <OriginalsFilesNames xmlns="a46656d4-8850-49b3-aebd-68bd05f7f43d" xsi:nil="true"/>
    <NameSigned xmlns="a46656d4-8850-49b3-aebd-68bd05f7f43d" xsi:nil="true"/>
    <Reference xmlns="a46656d4-8850-49b3-aebd-68bd05f7f43d" xsi:nil="true"/>
    <AdditionalDocumentSerialNumber xmlns="a46656d4-8850-49b3-aebd-68bd05f7f43d" xsi:nil="true"/>
    <OriginalName xmlns="a46656d4-8850-49b3-aebd-68bd05f7f43d" xsi:nil="true"/>
    <ValidFromDate xmlns="a46656d4-8850-49b3-aebd-68bd05f7f43d" xsi:nil="true"/>
    <HendlesDevision xmlns="a46656d4-8850-49b3-aebd-68bd05f7f43d" xsi:nil="true"/>
    <InfoTypeTitle xmlns="a46656d4-8850-49b3-aebd-68bd05f7f43d" xsi:nil="true"/>
    <i282c1dec52e435ba40569f48c3269eb xmlns="a46656d4-8850-49b3-aebd-68bd05f7f43d">
      <Terms xmlns="http://schemas.microsoft.com/office/infopath/2007/PartnerControls"/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 xsi:nil="true"/>
    <ChapterNumber xmlns="a46656d4-8850-49b3-aebd-68bd05f7f43d" xsi:nil="true"/>
    <Attachmens xmlns="a46656d4-8850-49b3-aebd-68bd05f7f43d" xsi:nil="true"/>
    <EditionNumber xmlns="a46656d4-8850-49b3-aebd-68bd05f7f43d" xsi:nil="true"/>
    <InfoType xmlns="a46656d4-8850-49b3-aebd-68bd05f7f43d" xsi:nil="true"/>
    <DocumentName xmlns="a46656d4-8850-49b3-aebd-68bd05f7f43d" xsi:nil="true"/>
    <ExpirationDate xmlns="a46656d4-8850-49b3-aebd-68bd05f7f43d" xsi:nil="true"/>
    <SecondaryChapterNumber xmlns="a46656d4-8850-49b3-aebd-68bd05f7f43d" xsi:nil="true"/>
    <SubsectionNumber xmlns="a46656d4-8850-49b3-aebd-68bd05f7f43d" xsi:nil="true"/>
  </documentManagement>
</p:properties>
</file>

<file path=customXml/itemProps1.xml><?xml version="1.0" encoding="utf-8"?>
<ds:datastoreItem xmlns:ds="http://schemas.openxmlformats.org/officeDocument/2006/customXml" ds:itemID="{2FE5240F-BE88-46C8-9E72-066FBCA31D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8D85E6B-1AB5-4412-B910-DAA9C06B31D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D7962BF-DB31-4C38-A437-366CAAEEA40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Horaa_Full_Document_Template</Template>
  <TotalTime>8</TotalTime>
  <Pages>2</Pages>
  <Words>286</Words>
  <Characters>1435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אמיר סינאי</dc:creator>
  <cp:keywords/>
  <cp:lastModifiedBy>תומר לוי - מנהל מערכות מידע  מרחבים</cp:lastModifiedBy>
  <cp:revision>5</cp:revision>
  <dcterms:created xsi:type="dcterms:W3CDTF">2024-03-17T12:44:00Z</dcterms:created>
  <dcterms:modified xsi:type="dcterms:W3CDTF">2025-03-05T07:39:00Z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